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701"/>
        <w:gridCol w:w="1559"/>
      </w:tblGrid>
      <w:tr w:rsidR="002261C7" w:rsidTr="00E076A3">
        <w:trPr>
          <w:trHeight w:val="359"/>
        </w:trPr>
        <w:tc>
          <w:tcPr>
            <w:tcW w:w="7583" w:type="dxa"/>
            <w:vMerge w:val="restart"/>
          </w:tcPr>
          <w:p w:rsidR="002261C7" w:rsidRDefault="002261C7" w:rsidP="00172C39">
            <w:pPr>
              <w:ind w:left="899"/>
              <w:jc w:val="center"/>
              <w:rPr>
                <w:b/>
              </w:rPr>
            </w:pPr>
          </w:p>
          <w:p w:rsidR="002261C7" w:rsidRDefault="00E076A3" w:rsidP="00172C39">
            <w:pPr>
              <w:ind w:left="899"/>
              <w:jc w:val="center"/>
              <w:rPr>
                <w:b/>
              </w:rPr>
            </w:pPr>
            <w:r w:rsidRPr="000B11F7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3606901" wp14:editId="44A922A8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76200</wp:posOffset>
                  </wp:positionV>
                  <wp:extent cx="833120" cy="829310"/>
                  <wp:effectExtent l="0" t="0" r="5080" b="8890"/>
                  <wp:wrapTight wrapText="bothSides">
                    <wp:wrapPolygon edited="0">
                      <wp:start x="0" y="0"/>
                      <wp:lineTo x="0" y="21335"/>
                      <wp:lineTo x="21238" y="21335"/>
                      <wp:lineTo x="21238" y="0"/>
                      <wp:lineTo x="0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61C7" w:rsidRPr="001216B4" w:rsidRDefault="002261C7" w:rsidP="00172C3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 YÜKSEKOKULU MÜDÜRLÜĞÜ</w:t>
            </w:r>
          </w:p>
          <w:p w:rsidR="002261C7" w:rsidRPr="001216B4" w:rsidRDefault="002261C7" w:rsidP="00172C3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KAYIT YENİLEME</w:t>
            </w:r>
            <w:r w:rsidRPr="001216B4">
              <w:rPr>
                <w:b/>
              </w:rPr>
              <w:t xml:space="preserve"> DİL</w:t>
            </w:r>
            <w:r>
              <w:rPr>
                <w:b/>
              </w:rPr>
              <w:t>E</w:t>
            </w:r>
            <w:r w:rsidRPr="001216B4">
              <w:rPr>
                <w:b/>
              </w:rPr>
              <w:t>KÇESİ</w:t>
            </w:r>
          </w:p>
          <w:p w:rsidR="002261C7" w:rsidRDefault="002261C7" w:rsidP="00172C3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2261C7" w:rsidRPr="000B11F7" w:rsidRDefault="002261C7" w:rsidP="00172C39">
            <w:pPr>
              <w:pStyle w:val="AralkYok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61C7" w:rsidRPr="00E57B85" w:rsidRDefault="002261C7" w:rsidP="00172C39">
            <w:pPr>
              <w:pStyle w:val="AralkYok"/>
            </w:pPr>
            <w:r w:rsidRPr="00E57B85">
              <w:t>Doküman No</w:t>
            </w:r>
          </w:p>
        </w:tc>
        <w:tc>
          <w:tcPr>
            <w:tcW w:w="1559" w:type="dxa"/>
          </w:tcPr>
          <w:p w:rsidR="002261C7" w:rsidRPr="000B11F7" w:rsidRDefault="002261C7" w:rsidP="00172C39">
            <w:pPr>
              <w:pStyle w:val="AralkYok"/>
            </w:pPr>
            <w:r w:rsidRPr="000B11F7">
              <w:t>ESHYO-FR.0</w:t>
            </w:r>
            <w:r w:rsidR="00F24425">
              <w:t>07</w:t>
            </w:r>
          </w:p>
        </w:tc>
      </w:tr>
      <w:tr w:rsidR="002261C7" w:rsidTr="00E076A3">
        <w:trPr>
          <w:trHeight w:val="378"/>
        </w:trPr>
        <w:tc>
          <w:tcPr>
            <w:tcW w:w="7583" w:type="dxa"/>
            <w:vMerge/>
          </w:tcPr>
          <w:p w:rsidR="002261C7" w:rsidRDefault="002261C7" w:rsidP="00172C3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261C7" w:rsidRPr="00E57B85" w:rsidRDefault="002261C7" w:rsidP="00172C3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559" w:type="dxa"/>
          </w:tcPr>
          <w:p w:rsidR="002261C7" w:rsidRPr="00E57B85" w:rsidRDefault="00F24425" w:rsidP="00172C39">
            <w:pPr>
              <w:pStyle w:val="AralkYok"/>
            </w:pPr>
            <w:r>
              <w:t>26.05</w:t>
            </w:r>
            <w:r w:rsidR="002261C7" w:rsidRPr="00E57B85">
              <w:t>.202</w:t>
            </w:r>
            <w:r>
              <w:t>5</w:t>
            </w:r>
            <w:bookmarkStart w:id="0" w:name="_GoBack"/>
            <w:bookmarkEnd w:id="0"/>
          </w:p>
        </w:tc>
      </w:tr>
      <w:tr w:rsidR="002261C7" w:rsidTr="00E076A3">
        <w:trPr>
          <w:trHeight w:val="354"/>
        </w:trPr>
        <w:tc>
          <w:tcPr>
            <w:tcW w:w="7583" w:type="dxa"/>
            <w:vMerge/>
          </w:tcPr>
          <w:p w:rsidR="002261C7" w:rsidRDefault="002261C7" w:rsidP="00172C3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261C7" w:rsidRPr="00E57B85" w:rsidRDefault="002261C7" w:rsidP="00172C39">
            <w:pPr>
              <w:pStyle w:val="AralkYok"/>
            </w:pPr>
            <w:r w:rsidRPr="00E57B85">
              <w:t>Revizyon No</w:t>
            </w:r>
          </w:p>
        </w:tc>
        <w:tc>
          <w:tcPr>
            <w:tcW w:w="1559" w:type="dxa"/>
          </w:tcPr>
          <w:p w:rsidR="002261C7" w:rsidRPr="00E57B85" w:rsidRDefault="002261C7" w:rsidP="00172C39">
            <w:pPr>
              <w:pStyle w:val="AralkYok"/>
              <w:jc w:val="right"/>
            </w:pPr>
            <w:r>
              <w:t>1</w:t>
            </w:r>
          </w:p>
        </w:tc>
      </w:tr>
      <w:tr w:rsidR="002261C7" w:rsidTr="00E076A3">
        <w:trPr>
          <w:trHeight w:val="363"/>
        </w:trPr>
        <w:tc>
          <w:tcPr>
            <w:tcW w:w="7583" w:type="dxa"/>
            <w:vMerge/>
          </w:tcPr>
          <w:p w:rsidR="002261C7" w:rsidRDefault="002261C7" w:rsidP="00172C3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261C7" w:rsidRPr="00E57B85" w:rsidRDefault="002261C7" w:rsidP="00172C39">
            <w:pPr>
              <w:pStyle w:val="AralkYok"/>
            </w:pPr>
            <w:r w:rsidRPr="00E57B85">
              <w:t>Revizyon Tarihi</w:t>
            </w:r>
          </w:p>
        </w:tc>
        <w:tc>
          <w:tcPr>
            <w:tcW w:w="1559" w:type="dxa"/>
          </w:tcPr>
          <w:p w:rsidR="002261C7" w:rsidRPr="00E57B85" w:rsidRDefault="002261C7" w:rsidP="00172C39">
            <w:pPr>
              <w:pStyle w:val="AralkYok"/>
            </w:pPr>
          </w:p>
        </w:tc>
      </w:tr>
      <w:tr w:rsidR="002261C7" w:rsidTr="00E076A3">
        <w:trPr>
          <w:trHeight w:val="368"/>
        </w:trPr>
        <w:tc>
          <w:tcPr>
            <w:tcW w:w="7583" w:type="dxa"/>
            <w:vMerge/>
          </w:tcPr>
          <w:p w:rsidR="002261C7" w:rsidRDefault="002261C7" w:rsidP="00172C3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261C7" w:rsidRPr="00E57B85" w:rsidRDefault="002261C7" w:rsidP="00172C39">
            <w:pPr>
              <w:pStyle w:val="AralkYok"/>
            </w:pPr>
            <w:r w:rsidRPr="00E57B85">
              <w:t>Sayfa</w:t>
            </w:r>
          </w:p>
        </w:tc>
        <w:tc>
          <w:tcPr>
            <w:tcW w:w="1559" w:type="dxa"/>
          </w:tcPr>
          <w:p w:rsidR="002261C7" w:rsidRPr="00E57B85" w:rsidRDefault="002261C7" w:rsidP="00172C3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0E15FE" w:rsidRDefault="000E15FE"/>
    <w:p w:rsidR="000E15FE" w:rsidRDefault="000E15FE"/>
    <w:p w:rsidR="000E15FE" w:rsidRDefault="000E15FE">
      <w:pPr>
        <w:jc w:val="right"/>
      </w:pPr>
    </w:p>
    <w:p w:rsidR="002261C7" w:rsidRDefault="002261C7" w:rsidP="002261C7">
      <w:pPr>
        <w:jc w:val="center"/>
        <w:rPr>
          <w:b/>
        </w:rPr>
      </w:pPr>
      <w:r>
        <w:rPr>
          <w:b/>
        </w:rPr>
        <w:t>EDREMİT SİVİL HAVACILIK YÜKSEKOKULU MÜDÜRLÜĞÜNE</w:t>
      </w:r>
    </w:p>
    <w:p w:rsidR="002261C7" w:rsidRDefault="002261C7">
      <w:pPr>
        <w:jc w:val="right"/>
        <w:rPr>
          <w:b/>
        </w:rPr>
      </w:pPr>
    </w:p>
    <w:p w:rsidR="002261C7" w:rsidRDefault="002261C7">
      <w:pPr>
        <w:jc w:val="right"/>
      </w:pPr>
    </w:p>
    <w:p w:rsidR="000E15FE" w:rsidRDefault="00B25F65">
      <w:pPr>
        <w:jc w:val="right"/>
      </w:pPr>
      <w:proofErr w:type="gramStart"/>
      <w:r>
        <w:t>.....</w:t>
      </w:r>
      <w:proofErr w:type="gramEnd"/>
      <w:r>
        <w:t>/...../20</w:t>
      </w:r>
      <w:r w:rsidR="009F0B7F">
        <w:t>….</w:t>
      </w:r>
    </w:p>
    <w:p w:rsidR="000E15FE" w:rsidRDefault="000E15FE"/>
    <w:p w:rsidR="000E15FE" w:rsidRDefault="000E15FE"/>
    <w:p w:rsidR="000E15FE" w:rsidRDefault="000E15FE"/>
    <w:p w:rsidR="00B127AC" w:rsidRDefault="000E15FE">
      <w:pPr>
        <w:jc w:val="both"/>
      </w:pPr>
      <w:r>
        <w:tab/>
        <w:t xml:space="preserve">Yüksekokulunuzun </w:t>
      </w:r>
      <w:proofErr w:type="gramStart"/>
      <w:r>
        <w:t>...............................................</w:t>
      </w:r>
      <w:proofErr w:type="gramEnd"/>
      <w:r>
        <w:t xml:space="preserve"> Programı </w:t>
      </w:r>
      <w:proofErr w:type="gramStart"/>
      <w:r>
        <w:t>...................................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</w:t>
      </w:r>
      <w:r w:rsidR="00215CA3">
        <w:t>20</w:t>
      </w:r>
      <w:proofErr w:type="gramStart"/>
      <w:r w:rsidR="00215CA3">
        <w:t>….</w:t>
      </w:r>
      <w:proofErr w:type="gramEnd"/>
      <w:r w:rsidR="00215CA3">
        <w:t>-</w:t>
      </w:r>
      <w:r w:rsidR="0090582C">
        <w:t xml:space="preserve"> </w:t>
      </w:r>
      <w:r w:rsidR="00215CA3">
        <w:t>20….</w:t>
      </w:r>
      <w:r w:rsidR="009B0341">
        <w:t xml:space="preserve"> Eğitim Öğretim Yılı …………..</w:t>
      </w:r>
      <w:r w:rsidR="00B127AC">
        <w:t xml:space="preserve"> Dönemi kayıt yenileme tarihlerinde </w:t>
      </w:r>
      <w:proofErr w:type="gramStart"/>
      <w:r w:rsidR="00B127AC">
        <w:t>………………………………………………</w:t>
      </w:r>
      <w:proofErr w:type="gramEnd"/>
      <w:r w:rsidR="00B127AC">
        <w:t xml:space="preserve"> </w:t>
      </w:r>
      <w:proofErr w:type="gramStart"/>
      <w:r w:rsidR="00B127AC">
        <w:t>nedeniyle</w:t>
      </w:r>
      <w:proofErr w:type="gramEnd"/>
      <w:r w:rsidR="00B127AC">
        <w:t xml:space="preserve"> kaydımı yaptıramadım. Mazeretime istinaden ders kaydı yaptırmak istiyorum.</w:t>
      </w:r>
    </w:p>
    <w:p w:rsidR="00B127AC" w:rsidRDefault="00B127AC">
      <w:pPr>
        <w:jc w:val="both"/>
      </w:pPr>
    </w:p>
    <w:p w:rsidR="000E15FE" w:rsidRDefault="00B127AC">
      <w:pPr>
        <w:jc w:val="both"/>
      </w:pPr>
      <w:r>
        <w:tab/>
        <w:t xml:space="preserve">Gereğini bilgilerinize arz ederim. </w:t>
      </w:r>
    </w:p>
    <w:p w:rsidR="000E15FE" w:rsidRDefault="000E15FE">
      <w:r>
        <w:tab/>
      </w:r>
    </w:p>
    <w:p w:rsidR="000E15FE" w:rsidRDefault="000E15FE"/>
    <w:p w:rsidR="000E15FE" w:rsidRDefault="000E15FE"/>
    <w:p w:rsidR="000E15FE" w:rsidRDefault="000E15FE"/>
    <w:p w:rsidR="000E15FE" w:rsidRDefault="000E15FE">
      <w:pPr>
        <w:jc w:val="right"/>
      </w:pPr>
      <w:r>
        <w:tab/>
      </w:r>
      <w:r>
        <w:tab/>
      </w:r>
      <w:r>
        <w:tab/>
      </w:r>
      <w:r>
        <w:tab/>
        <w:t>Adı Soyadı</w:t>
      </w:r>
    </w:p>
    <w:p w:rsidR="00EC0782" w:rsidRDefault="00EC0782">
      <w:pPr>
        <w:jc w:val="right"/>
      </w:pPr>
    </w:p>
    <w:p w:rsidR="00EC0782" w:rsidRDefault="00EC0782">
      <w:pPr>
        <w:jc w:val="right"/>
      </w:pPr>
    </w:p>
    <w:p w:rsidR="00EC0782" w:rsidRDefault="00EC0782">
      <w:pPr>
        <w:jc w:val="right"/>
      </w:pPr>
    </w:p>
    <w:p w:rsidR="00EC0782" w:rsidRDefault="00EC0782">
      <w:pPr>
        <w:jc w:val="right"/>
      </w:pPr>
    </w:p>
    <w:p w:rsidR="000E15FE" w:rsidRDefault="000E15FE">
      <w:pPr>
        <w:ind w:left="7788"/>
      </w:pPr>
      <w:r>
        <w:t xml:space="preserve">         İmza</w:t>
      </w:r>
    </w:p>
    <w:p w:rsidR="000E15FE" w:rsidRDefault="000E15FE"/>
    <w:p w:rsidR="00F3477D" w:rsidRDefault="00F3477D"/>
    <w:p w:rsidR="00B127AC" w:rsidRDefault="00B127AC"/>
    <w:p w:rsidR="00F3477D" w:rsidRDefault="00F3477D"/>
    <w:p w:rsidR="000E15FE" w:rsidRDefault="000E15FE">
      <w:r>
        <w:t>ADRES:</w:t>
      </w:r>
    </w:p>
    <w:p w:rsidR="000E15FE" w:rsidRDefault="000E15FE"/>
    <w:p w:rsidR="000E15FE" w:rsidRDefault="000E15FE"/>
    <w:p w:rsidR="009B38E9" w:rsidRDefault="009B38E9"/>
    <w:p w:rsidR="009B38E9" w:rsidRDefault="009B38E9"/>
    <w:p w:rsidR="000E15FE" w:rsidRDefault="000E15FE">
      <w:r>
        <w:t>TELEFON:</w:t>
      </w:r>
    </w:p>
    <w:p w:rsidR="000E15FE" w:rsidRDefault="000E15FE"/>
    <w:p w:rsidR="000E15FE" w:rsidRDefault="000E15FE"/>
    <w:p w:rsidR="000E15FE" w:rsidRDefault="000E15FE"/>
    <w:p w:rsidR="000E15FE" w:rsidRDefault="000E15FE">
      <w:pPr>
        <w:rPr>
          <w:sz w:val="20"/>
        </w:rPr>
      </w:pPr>
    </w:p>
    <w:p w:rsidR="000E15FE" w:rsidRDefault="000E15FE">
      <w:pPr>
        <w:rPr>
          <w:sz w:val="20"/>
        </w:rPr>
      </w:pPr>
    </w:p>
    <w:sectPr w:rsidR="000E15FE" w:rsidSect="00566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38"/>
    <w:rsid w:val="00001FF7"/>
    <w:rsid w:val="00037C0A"/>
    <w:rsid w:val="000D7237"/>
    <w:rsid w:val="000E15FE"/>
    <w:rsid w:val="00142AA4"/>
    <w:rsid w:val="001E2321"/>
    <w:rsid w:val="0020137B"/>
    <w:rsid w:val="00215CA3"/>
    <w:rsid w:val="002261C7"/>
    <w:rsid w:val="003D575F"/>
    <w:rsid w:val="0056694B"/>
    <w:rsid w:val="00592892"/>
    <w:rsid w:val="00612B5D"/>
    <w:rsid w:val="006577DD"/>
    <w:rsid w:val="0074235D"/>
    <w:rsid w:val="00790EC8"/>
    <w:rsid w:val="007C0DD8"/>
    <w:rsid w:val="007E6ADA"/>
    <w:rsid w:val="008614E1"/>
    <w:rsid w:val="0090582C"/>
    <w:rsid w:val="00976813"/>
    <w:rsid w:val="009B0341"/>
    <w:rsid w:val="009B38E9"/>
    <w:rsid w:val="009C1E0F"/>
    <w:rsid w:val="009F0B7F"/>
    <w:rsid w:val="009F6F48"/>
    <w:rsid w:val="00A0683F"/>
    <w:rsid w:val="00A123F5"/>
    <w:rsid w:val="00A20060"/>
    <w:rsid w:val="00A42824"/>
    <w:rsid w:val="00B127AC"/>
    <w:rsid w:val="00B25F65"/>
    <w:rsid w:val="00D23BB9"/>
    <w:rsid w:val="00E076A3"/>
    <w:rsid w:val="00E56B52"/>
    <w:rsid w:val="00EC0782"/>
    <w:rsid w:val="00F24425"/>
    <w:rsid w:val="00F3477D"/>
    <w:rsid w:val="00FD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694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261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694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2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TER\Downloads\kayit_yenileme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kayit_yenileme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Windows Kullanıcısı</dc:creator>
  <cp:lastModifiedBy>SERDAR</cp:lastModifiedBy>
  <cp:revision>2</cp:revision>
  <cp:lastPrinted>2010-01-18T08:55:00Z</cp:lastPrinted>
  <dcterms:created xsi:type="dcterms:W3CDTF">2025-05-26T10:27:00Z</dcterms:created>
  <dcterms:modified xsi:type="dcterms:W3CDTF">2025-05-26T10:27:00Z</dcterms:modified>
</cp:coreProperties>
</file>