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7" w:type="dxa"/>
        <w:tblInd w:w="-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669"/>
        <w:gridCol w:w="2086"/>
        <w:gridCol w:w="1357"/>
        <w:gridCol w:w="567"/>
        <w:gridCol w:w="2977"/>
        <w:gridCol w:w="2551"/>
      </w:tblGrid>
      <w:tr w:rsidR="00593AC4" w:rsidRPr="00C75433" w14:paraId="05910F38" w14:textId="77777777" w:rsidTr="0045136C">
        <w:trPr>
          <w:trHeight w:val="340"/>
        </w:trPr>
        <w:tc>
          <w:tcPr>
            <w:tcW w:w="10207" w:type="dxa"/>
            <w:gridSpan w:val="6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BE32F0E" w14:textId="77777777" w:rsidR="00593AC4" w:rsidRPr="00C75433" w:rsidRDefault="00622E42" w:rsidP="00C75433">
            <w:pPr>
              <w:pStyle w:val="Balk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TOPLANTI TUTANAĞI</w:t>
            </w:r>
          </w:p>
        </w:tc>
      </w:tr>
      <w:tr w:rsidR="00093C5B" w:rsidRPr="00C75433" w14:paraId="5137BD2F" w14:textId="77777777" w:rsidTr="0042786E">
        <w:trPr>
          <w:trHeight w:val="340"/>
        </w:trPr>
        <w:tc>
          <w:tcPr>
            <w:tcW w:w="2755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90196CF" w14:textId="77777777" w:rsidR="00093C5B" w:rsidRPr="00C75433" w:rsidRDefault="00093C5B" w:rsidP="007C77D6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Tarih:</w:t>
            </w:r>
            <w:r w:rsidR="00863134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357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D035745" w14:textId="77777777" w:rsidR="00093C5B" w:rsidRPr="00C75433" w:rsidRDefault="00093C5B" w:rsidP="007C77D6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Saat:</w:t>
            </w:r>
            <w:r w:rsidR="00863134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3544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437C443" w14:textId="77777777" w:rsidR="00093C5B" w:rsidRPr="00C75433" w:rsidRDefault="00093C5B" w:rsidP="007C77D6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Yer:</w:t>
            </w:r>
            <w:r w:rsidR="00863134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A712225" w14:textId="77777777" w:rsidR="00093C5B" w:rsidRPr="00C75433" w:rsidRDefault="00093C5B" w:rsidP="007C77D6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Toplantı Sayısı:</w:t>
            </w:r>
            <w:r w:rsidR="00F72911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  <w:tr w:rsidR="00AD42A2" w:rsidRPr="00C75433" w14:paraId="25B37255" w14:textId="77777777" w:rsidTr="0045136C">
        <w:trPr>
          <w:trHeight w:val="340"/>
        </w:trPr>
        <w:tc>
          <w:tcPr>
            <w:tcW w:w="2755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2618273" w14:textId="77777777" w:rsidR="00AD42A2" w:rsidRPr="00C75433" w:rsidRDefault="00AD42A2" w:rsidP="00282251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61324B"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Toplantının </w:t>
            </w: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Konu</w:t>
            </w:r>
            <w:r w:rsidR="0061324B"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su</w:t>
            </w:r>
            <w:r w:rsidR="009B5F0A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7452" w:type="dxa"/>
            <w:gridSpan w:val="4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1D64F77" w14:textId="77777777" w:rsidR="00AD42A2" w:rsidRPr="00863134" w:rsidRDefault="00F72911" w:rsidP="007C77D6">
            <w:pPr>
              <w:pStyle w:val="TmBykHarfBalk"/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b w:val="0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</w:tr>
      <w:tr w:rsidR="0066004B" w:rsidRPr="00C75433" w14:paraId="2FD2321A" w14:textId="77777777" w:rsidTr="00E20B39">
        <w:trPr>
          <w:trHeight w:val="340"/>
        </w:trPr>
        <w:tc>
          <w:tcPr>
            <w:tcW w:w="2755" w:type="dxa"/>
            <w:gridSpan w:val="2"/>
            <w:shd w:val="clear" w:color="auto" w:fill="FFFFFF"/>
            <w:vAlign w:val="center"/>
          </w:tcPr>
          <w:p w14:paraId="7035E225" w14:textId="77777777" w:rsidR="0066004B" w:rsidRPr="00C75433" w:rsidRDefault="0066004B" w:rsidP="00C75433">
            <w:pPr>
              <w:pStyle w:val="TmBykHarfBalk"/>
              <w:ind w:left="-58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Raportör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:</w:t>
            </w:r>
          </w:p>
        </w:tc>
        <w:tc>
          <w:tcPr>
            <w:tcW w:w="7452" w:type="dxa"/>
            <w:gridSpan w:val="4"/>
            <w:shd w:val="clear" w:color="auto" w:fill="auto"/>
            <w:vAlign w:val="center"/>
          </w:tcPr>
          <w:p w14:paraId="5E319947" w14:textId="77777777" w:rsidR="0066004B" w:rsidRPr="00C75433" w:rsidRDefault="0066004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D42A2" w:rsidRPr="00C75433" w14:paraId="75EA8225" w14:textId="77777777" w:rsidTr="0045136C">
        <w:trPr>
          <w:trHeight w:val="340"/>
        </w:trPr>
        <w:tc>
          <w:tcPr>
            <w:tcW w:w="10207" w:type="dxa"/>
            <w:gridSpan w:val="6"/>
            <w:shd w:val="clear" w:color="auto" w:fill="E6E6E6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DD8EC35" w14:textId="77777777" w:rsidR="00AD42A2" w:rsidRPr="00C75433" w:rsidRDefault="00AD42A2" w:rsidP="0066004B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MinuteTopic"/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Gündem </w:t>
            </w:r>
            <w:bookmarkEnd w:id="0"/>
            <w:r w:rsidR="0066004B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Maddeleri</w:t>
            </w:r>
          </w:p>
        </w:tc>
      </w:tr>
      <w:tr w:rsidR="00AD42A2" w:rsidRPr="00C75433" w14:paraId="7C67F1AF" w14:textId="77777777" w:rsidTr="0045136C">
        <w:trPr>
          <w:trHeight w:val="340"/>
        </w:trPr>
        <w:tc>
          <w:tcPr>
            <w:tcW w:w="669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08FBDED" w14:textId="77777777" w:rsidR="00AD42A2" w:rsidRPr="00C75433" w:rsidRDefault="00AD42A2" w:rsidP="00282251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9538" w:type="dxa"/>
            <w:gridSpan w:val="5"/>
            <w:shd w:val="clear" w:color="auto" w:fill="auto"/>
            <w:vAlign w:val="center"/>
          </w:tcPr>
          <w:p w14:paraId="657609EF" w14:textId="77777777" w:rsidR="00AD42A2" w:rsidRPr="00C75433" w:rsidRDefault="00AD42A2" w:rsidP="00863134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42A2" w:rsidRPr="00C75433" w14:paraId="519F0F44" w14:textId="77777777" w:rsidTr="0045136C">
        <w:trPr>
          <w:trHeight w:val="340"/>
        </w:trPr>
        <w:tc>
          <w:tcPr>
            <w:tcW w:w="669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AAFBAF0" w14:textId="77777777" w:rsidR="00AD42A2" w:rsidRPr="00C75433" w:rsidRDefault="00AD42A2" w:rsidP="00282251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2-</w:t>
            </w:r>
          </w:p>
        </w:tc>
        <w:tc>
          <w:tcPr>
            <w:tcW w:w="9538" w:type="dxa"/>
            <w:gridSpan w:val="5"/>
            <w:shd w:val="clear" w:color="auto" w:fill="auto"/>
            <w:vAlign w:val="center"/>
          </w:tcPr>
          <w:p w14:paraId="02A3667A" w14:textId="77777777" w:rsidR="00AD42A2" w:rsidRPr="00C75433" w:rsidRDefault="00AD42A2" w:rsidP="00C75433">
            <w:pPr>
              <w:pStyle w:val="TmBykHarfBalk"/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42A2" w:rsidRPr="00C75433" w14:paraId="454923AF" w14:textId="77777777" w:rsidTr="0045136C">
        <w:trPr>
          <w:trHeight w:val="340"/>
        </w:trPr>
        <w:tc>
          <w:tcPr>
            <w:tcW w:w="669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E197F57" w14:textId="77777777" w:rsidR="00AD42A2" w:rsidRPr="00C75433" w:rsidRDefault="00AD42A2" w:rsidP="00282251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3-</w:t>
            </w:r>
          </w:p>
        </w:tc>
        <w:tc>
          <w:tcPr>
            <w:tcW w:w="9538" w:type="dxa"/>
            <w:gridSpan w:val="5"/>
            <w:shd w:val="clear" w:color="auto" w:fill="auto"/>
            <w:vAlign w:val="center"/>
          </w:tcPr>
          <w:p w14:paraId="13372312" w14:textId="77777777" w:rsidR="00AD42A2" w:rsidRPr="00C75433" w:rsidRDefault="00AD42A2" w:rsidP="00C75433">
            <w:pPr>
              <w:pStyle w:val="TmBykHarfBalk"/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42A2" w:rsidRPr="00C75433" w14:paraId="0F19CEBA" w14:textId="77777777" w:rsidTr="0045136C">
        <w:trPr>
          <w:trHeight w:val="340"/>
        </w:trPr>
        <w:tc>
          <w:tcPr>
            <w:tcW w:w="669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1EAC89E" w14:textId="77777777" w:rsidR="00AD42A2" w:rsidRPr="00C75433" w:rsidRDefault="00AD42A2" w:rsidP="00282251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4-</w:t>
            </w:r>
          </w:p>
        </w:tc>
        <w:tc>
          <w:tcPr>
            <w:tcW w:w="9538" w:type="dxa"/>
            <w:gridSpan w:val="5"/>
            <w:shd w:val="clear" w:color="auto" w:fill="auto"/>
            <w:vAlign w:val="center"/>
          </w:tcPr>
          <w:p w14:paraId="471F1949" w14:textId="77777777" w:rsidR="00AD42A2" w:rsidRPr="00C75433" w:rsidRDefault="00AD42A2" w:rsidP="00C75433">
            <w:pPr>
              <w:pStyle w:val="TmBykHarfBalk"/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42A2" w:rsidRPr="00C75433" w14:paraId="64D4EB75" w14:textId="77777777" w:rsidTr="0045136C">
        <w:trPr>
          <w:trHeight w:val="340"/>
        </w:trPr>
        <w:tc>
          <w:tcPr>
            <w:tcW w:w="669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C1C7ACD" w14:textId="77777777" w:rsidR="00AD42A2" w:rsidRPr="00C75433" w:rsidRDefault="00AD42A2" w:rsidP="00282251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5-</w:t>
            </w:r>
          </w:p>
        </w:tc>
        <w:tc>
          <w:tcPr>
            <w:tcW w:w="9538" w:type="dxa"/>
            <w:gridSpan w:val="5"/>
            <w:shd w:val="clear" w:color="auto" w:fill="auto"/>
            <w:vAlign w:val="center"/>
          </w:tcPr>
          <w:p w14:paraId="1BA00462" w14:textId="77777777" w:rsidR="00AD42A2" w:rsidRPr="00C75433" w:rsidRDefault="00AD42A2" w:rsidP="00C75433">
            <w:pPr>
              <w:pStyle w:val="TmBykHarfBalk"/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5EDB" w:rsidRPr="00C75433" w14:paraId="4CEE4625" w14:textId="77777777" w:rsidTr="0045136C">
        <w:trPr>
          <w:trHeight w:val="340"/>
        </w:trPr>
        <w:tc>
          <w:tcPr>
            <w:tcW w:w="669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5759C8C2" w14:textId="77777777" w:rsidR="00A85EDB" w:rsidRPr="00C75433" w:rsidRDefault="00A85EDB" w:rsidP="00C75433">
            <w:pPr>
              <w:pStyle w:val="TmBykHarfBalk"/>
              <w:ind w:left="-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6-</w:t>
            </w:r>
          </w:p>
        </w:tc>
        <w:tc>
          <w:tcPr>
            <w:tcW w:w="9538" w:type="dxa"/>
            <w:gridSpan w:val="5"/>
            <w:shd w:val="clear" w:color="auto" w:fill="auto"/>
            <w:vAlign w:val="center"/>
          </w:tcPr>
          <w:p w14:paraId="2A77B1D7" w14:textId="77777777" w:rsidR="00A85EDB" w:rsidRPr="00C75433" w:rsidRDefault="00A85EDB" w:rsidP="00C75433">
            <w:pPr>
              <w:pStyle w:val="TmBykHarfBalk"/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5EDB" w:rsidRPr="00C75433" w14:paraId="66CC735C" w14:textId="77777777" w:rsidTr="0045136C">
        <w:trPr>
          <w:trHeight w:val="340"/>
        </w:trPr>
        <w:tc>
          <w:tcPr>
            <w:tcW w:w="669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C05C664" w14:textId="77777777" w:rsidR="00A85EDB" w:rsidRPr="00C75433" w:rsidRDefault="00A85EDB" w:rsidP="00C75433">
            <w:pPr>
              <w:pStyle w:val="TmBykHarfBalk"/>
              <w:ind w:left="-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7-</w:t>
            </w:r>
          </w:p>
        </w:tc>
        <w:tc>
          <w:tcPr>
            <w:tcW w:w="9538" w:type="dxa"/>
            <w:gridSpan w:val="5"/>
            <w:shd w:val="clear" w:color="auto" w:fill="auto"/>
            <w:vAlign w:val="center"/>
          </w:tcPr>
          <w:p w14:paraId="3498D913" w14:textId="77777777" w:rsidR="00A85EDB" w:rsidRPr="00C75433" w:rsidRDefault="00A85EDB" w:rsidP="00C75433">
            <w:pPr>
              <w:pStyle w:val="TmBykHarfBalk"/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5EDB" w:rsidRPr="00C75433" w14:paraId="6ABD1B28" w14:textId="77777777" w:rsidTr="0045136C">
        <w:trPr>
          <w:trHeight w:val="340"/>
        </w:trPr>
        <w:tc>
          <w:tcPr>
            <w:tcW w:w="669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C7278DF" w14:textId="77777777" w:rsidR="00A85EDB" w:rsidRPr="00C75433" w:rsidRDefault="00A85EDB" w:rsidP="00C75433">
            <w:pPr>
              <w:pStyle w:val="TmBykHarfBalk"/>
              <w:ind w:left="-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8-</w:t>
            </w:r>
          </w:p>
        </w:tc>
        <w:tc>
          <w:tcPr>
            <w:tcW w:w="9538" w:type="dxa"/>
            <w:gridSpan w:val="5"/>
            <w:shd w:val="clear" w:color="auto" w:fill="auto"/>
            <w:vAlign w:val="center"/>
          </w:tcPr>
          <w:p w14:paraId="5E93E4CB" w14:textId="77777777" w:rsidR="00A85EDB" w:rsidRPr="00C75433" w:rsidRDefault="00A85EDB" w:rsidP="00C75433">
            <w:pPr>
              <w:pStyle w:val="TmBykHarfBalk"/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5EDB" w:rsidRPr="00C75433" w14:paraId="0BC07FF1" w14:textId="77777777" w:rsidTr="0045136C">
        <w:trPr>
          <w:trHeight w:val="340"/>
        </w:trPr>
        <w:tc>
          <w:tcPr>
            <w:tcW w:w="669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3C7BE72" w14:textId="77777777" w:rsidR="00A85EDB" w:rsidRPr="00C75433" w:rsidRDefault="00A85EDB" w:rsidP="00C75433">
            <w:pPr>
              <w:pStyle w:val="TmBykHarfBalk"/>
              <w:ind w:left="-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9-</w:t>
            </w:r>
          </w:p>
        </w:tc>
        <w:tc>
          <w:tcPr>
            <w:tcW w:w="9538" w:type="dxa"/>
            <w:gridSpan w:val="5"/>
            <w:shd w:val="clear" w:color="auto" w:fill="auto"/>
            <w:vAlign w:val="center"/>
          </w:tcPr>
          <w:p w14:paraId="50E2115A" w14:textId="77777777" w:rsidR="00A85EDB" w:rsidRPr="00C75433" w:rsidRDefault="00A85EDB" w:rsidP="00C75433">
            <w:pPr>
              <w:pStyle w:val="TmBykHarfBalk"/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5EDB" w:rsidRPr="00C75433" w14:paraId="2F4ECB9F" w14:textId="77777777" w:rsidTr="0045136C">
        <w:trPr>
          <w:trHeight w:val="340"/>
        </w:trPr>
        <w:tc>
          <w:tcPr>
            <w:tcW w:w="669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2F8F6A5" w14:textId="77777777" w:rsidR="00A85EDB" w:rsidRPr="00C75433" w:rsidRDefault="00A85EDB" w:rsidP="00C75433">
            <w:pPr>
              <w:pStyle w:val="TmBykHarfBalk"/>
              <w:ind w:left="-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10-</w:t>
            </w:r>
          </w:p>
        </w:tc>
        <w:tc>
          <w:tcPr>
            <w:tcW w:w="9538" w:type="dxa"/>
            <w:gridSpan w:val="5"/>
            <w:shd w:val="clear" w:color="auto" w:fill="auto"/>
            <w:vAlign w:val="center"/>
          </w:tcPr>
          <w:p w14:paraId="541B1DB0" w14:textId="77777777" w:rsidR="00A85EDB" w:rsidRPr="00C75433" w:rsidRDefault="00A85EDB" w:rsidP="00C75433">
            <w:pPr>
              <w:pStyle w:val="TmBykHarfBalk"/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5EDB" w:rsidRPr="00C75433" w14:paraId="2A663538" w14:textId="77777777" w:rsidTr="0045136C">
        <w:trPr>
          <w:trHeight w:val="340"/>
        </w:trPr>
        <w:tc>
          <w:tcPr>
            <w:tcW w:w="10207" w:type="dxa"/>
            <w:gridSpan w:val="6"/>
            <w:shd w:val="clear" w:color="auto" w:fill="F3F3F3"/>
            <w:vAlign w:val="center"/>
          </w:tcPr>
          <w:p w14:paraId="7CE64EB3" w14:textId="77777777" w:rsidR="00A85EDB" w:rsidRPr="00C75433" w:rsidRDefault="00A85EDB" w:rsidP="0061324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bookmarkStart w:id="1" w:name="MinuteItems"/>
            <w:bookmarkStart w:id="2" w:name="MinuteAdditional"/>
            <w:bookmarkEnd w:id="1"/>
            <w:bookmarkEnd w:id="2"/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Toplantıya Katılanlar</w:t>
            </w:r>
          </w:p>
        </w:tc>
      </w:tr>
      <w:tr w:rsidR="009B5F0A" w:rsidRPr="00C75433" w14:paraId="4D05A01B" w14:textId="77777777" w:rsidTr="0045136C">
        <w:trPr>
          <w:trHeight w:val="340"/>
        </w:trPr>
        <w:tc>
          <w:tcPr>
            <w:tcW w:w="669" w:type="dxa"/>
            <w:shd w:val="clear" w:color="auto" w:fill="FFFFFF"/>
            <w:vAlign w:val="center"/>
          </w:tcPr>
          <w:p w14:paraId="2E14797D" w14:textId="77777777" w:rsidR="009B5F0A" w:rsidRPr="00C75433" w:rsidRDefault="009B5F0A" w:rsidP="0061324B">
            <w:pPr>
              <w:pStyle w:val="TmBykHarfBalk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4010" w:type="dxa"/>
            <w:gridSpan w:val="3"/>
            <w:shd w:val="clear" w:color="auto" w:fill="FFFFFF"/>
            <w:vAlign w:val="center"/>
          </w:tcPr>
          <w:p w14:paraId="62858993" w14:textId="77777777" w:rsidR="009B5F0A" w:rsidRPr="00C75433" w:rsidRDefault="009B5F0A" w:rsidP="00C75433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Ad</w:t>
            </w:r>
            <w:r w:rsidR="0066004B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ı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/</w:t>
            </w: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Soyad</w:t>
            </w:r>
            <w:r w:rsidR="0066004B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ı</w:t>
            </w:r>
          </w:p>
        </w:tc>
        <w:tc>
          <w:tcPr>
            <w:tcW w:w="5528" w:type="dxa"/>
            <w:gridSpan w:val="2"/>
            <w:shd w:val="clear" w:color="auto" w:fill="FFFFFF"/>
            <w:vAlign w:val="center"/>
          </w:tcPr>
          <w:p w14:paraId="37FBAC16" w14:textId="77777777" w:rsidR="009B5F0A" w:rsidRPr="00C75433" w:rsidRDefault="009B5F0A" w:rsidP="0066004B">
            <w:pPr>
              <w:pStyle w:val="TmBykHarfBalk"/>
              <w:jc w:val="center"/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Birim</w:t>
            </w:r>
            <w:r w:rsidR="0066004B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Pr="00C75433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/</w:t>
            </w:r>
            <w:r w:rsidR="0066004B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152AF1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Unvan</w:t>
            </w:r>
            <w:r w:rsidR="0066004B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152AF1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/</w:t>
            </w:r>
            <w:r w:rsidR="0066004B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152AF1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İmza</w:t>
            </w:r>
          </w:p>
        </w:tc>
      </w:tr>
      <w:tr w:rsidR="009B5F0A" w:rsidRPr="00C75433" w14:paraId="4ABC86EC" w14:textId="77777777" w:rsidTr="0045136C">
        <w:trPr>
          <w:trHeight w:val="340"/>
        </w:trPr>
        <w:tc>
          <w:tcPr>
            <w:tcW w:w="669" w:type="dxa"/>
            <w:shd w:val="clear" w:color="auto" w:fill="FFFFFF"/>
            <w:vAlign w:val="center"/>
          </w:tcPr>
          <w:p w14:paraId="6BDC1D06" w14:textId="77777777" w:rsidR="009B5F0A" w:rsidRPr="00C75433" w:rsidRDefault="009B5F0A" w:rsidP="00152AF1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</w:t>
            </w:r>
          </w:p>
        </w:tc>
        <w:tc>
          <w:tcPr>
            <w:tcW w:w="4010" w:type="dxa"/>
            <w:gridSpan w:val="3"/>
            <w:shd w:val="clear" w:color="auto" w:fill="FFFFFF"/>
            <w:vAlign w:val="center"/>
          </w:tcPr>
          <w:p w14:paraId="76525AA0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FFFFFF"/>
            <w:vAlign w:val="center"/>
          </w:tcPr>
          <w:p w14:paraId="506B983F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F0A" w:rsidRPr="00C75433" w14:paraId="1442FB37" w14:textId="77777777" w:rsidTr="0045136C">
        <w:trPr>
          <w:trHeight w:val="340"/>
        </w:trPr>
        <w:tc>
          <w:tcPr>
            <w:tcW w:w="669" w:type="dxa"/>
            <w:shd w:val="clear" w:color="auto" w:fill="FFFFFF"/>
            <w:vAlign w:val="center"/>
          </w:tcPr>
          <w:p w14:paraId="3D90E400" w14:textId="77777777" w:rsidR="009B5F0A" w:rsidRPr="00C75433" w:rsidRDefault="009B5F0A" w:rsidP="00152AF1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</w:t>
            </w:r>
          </w:p>
        </w:tc>
        <w:tc>
          <w:tcPr>
            <w:tcW w:w="4010" w:type="dxa"/>
            <w:gridSpan w:val="3"/>
            <w:shd w:val="clear" w:color="auto" w:fill="FFFFFF"/>
            <w:vAlign w:val="center"/>
          </w:tcPr>
          <w:p w14:paraId="7A87ACC9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FFFFFF"/>
            <w:vAlign w:val="center"/>
          </w:tcPr>
          <w:p w14:paraId="41FCA497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F0A" w:rsidRPr="00C75433" w14:paraId="49E23014" w14:textId="77777777" w:rsidTr="0045136C">
        <w:trPr>
          <w:trHeight w:val="340"/>
        </w:trPr>
        <w:tc>
          <w:tcPr>
            <w:tcW w:w="669" w:type="dxa"/>
            <w:shd w:val="clear" w:color="auto" w:fill="FFFFFF"/>
            <w:vAlign w:val="center"/>
          </w:tcPr>
          <w:p w14:paraId="68AC35F5" w14:textId="77777777" w:rsidR="009B5F0A" w:rsidRPr="00C75433" w:rsidRDefault="009B5F0A" w:rsidP="00152AF1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</w:t>
            </w:r>
          </w:p>
        </w:tc>
        <w:tc>
          <w:tcPr>
            <w:tcW w:w="4010" w:type="dxa"/>
            <w:gridSpan w:val="3"/>
            <w:shd w:val="clear" w:color="auto" w:fill="FFFFFF"/>
            <w:vAlign w:val="center"/>
          </w:tcPr>
          <w:p w14:paraId="319EF50F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FFFFFF"/>
            <w:vAlign w:val="center"/>
          </w:tcPr>
          <w:p w14:paraId="3A2C205C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F0A" w:rsidRPr="00C75433" w14:paraId="2C25CEF0" w14:textId="77777777" w:rsidTr="0045136C">
        <w:trPr>
          <w:trHeight w:val="340"/>
        </w:trPr>
        <w:tc>
          <w:tcPr>
            <w:tcW w:w="669" w:type="dxa"/>
            <w:shd w:val="clear" w:color="auto" w:fill="FFFFFF"/>
            <w:vAlign w:val="center"/>
          </w:tcPr>
          <w:p w14:paraId="055B541F" w14:textId="77777777" w:rsidR="009B5F0A" w:rsidRPr="00C75433" w:rsidRDefault="009B5F0A" w:rsidP="00152AF1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</w:t>
            </w:r>
          </w:p>
        </w:tc>
        <w:tc>
          <w:tcPr>
            <w:tcW w:w="4010" w:type="dxa"/>
            <w:gridSpan w:val="3"/>
            <w:shd w:val="clear" w:color="auto" w:fill="FFFFFF"/>
            <w:vAlign w:val="center"/>
          </w:tcPr>
          <w:p w14:paraId="1BB6EF79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FFFFFF"/>
            <w:vAlign w:val="center"/>
          </w:tcPr>
          <w:p w14:paraId="540DB000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F0A" w:rsidRPr="00C75433" w14:paraId="707CCD50" w14:textId="77777777" w:rsidTr="0045136C">
        <w:trPr>
          <w:trHeight w:val="340"/>
        </w:trPr>
        <w:tc>
          <w:tcPr>
            <w:tcW w:w="669" w:type="dxa"/>
            <w:shd w:val="clear" w:color="auto" w:fill="FFFFFF"/>
            <w:vAlign w:val="center"/>
          </w:tcPr>
          <w:p w14:paraId="418085FC" w14:textId="77777777" w:rsidR="009B5F0A" w:rsidRPr="00C75433" w:rsidRDefault="009B5F0A" w:rsidP="00152AF1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</w:t>
            </w:r>
          </w:p>
        </w:tc>
        <w:tc>
          <w:tcPr>
            <w:tcW w:w="4010" w:type="dxa"/>
            <w:gridSpan w:val="3"/>
            <w:shd w:val="clear" w:color="auto" w:fill="FFFFFF"/>
            <w:vAlign w:val="center"/>
          </w:tcPr>
          <w:p w14:paraId="7AA0E23F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FFFFFF"/>
            <w:vAlign w:val="center"/>
          </w:tcPr>
          <w:p w14:paraId="09147297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F0A" w:rsidRPr="00C75433" w14:paraId="1E17DA8C" w14:textId="77777777" w:rsidTr="0045136C">
        <w:trPr>
          <w:trHeight w:val="340"/>
        </w:trPr>
        <w:tc>
          <w:tcPr>
            <w:tcW w:w="669" w:type="dxa"/>
            <w:shd w:val="clear" w:color="auto" w:fill="FFFFFF"/>
            <w:vAlign w:val="center"/>
          </w:tcPr>
          <w:p w14:paraId="7EDD7AAF" w14:textId="77777777" w:rsidR="009B5F0A" w:rsidRPr="00C75433" w:rsidRDefault="009B5F0A" w:rsidP="00152AF1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</w:t>
            </w:r>
          </w:p>
        </w:tc>
        <w:tc>
          <w:tcPr>
            <w:tcW w:w="4010" w:type="dxa"/>
            <w:gridSpan w:val="3"/>
            <w:shd w:val="clear" w:color="auto" w:fill="FFFFFF"/>
            <w:vAlign w:val="center"/>
          </w:tcPr>
          <w:p w14:paraId="11B878E6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FFFFFF"/>
            <w:vAlign w:val="center"/>
          </w:tcPr>
          <w:p w14:paraId="6D02C3A1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F0A" w:rsidRPr="00C75433" w14:paraId="315F1B12" w14:textId="77777777" w:rsidTr="0045136C">
        <w:trPr>
          <w:trHeight w:val="340"/>
        </w:trPr>
        <w:tc>
          <w:tcPr>
            <w:tcW w:w="669" w:type="dxa"/>
            <w:shd w:val="clear" w:color="auto" w:fill="FFFFFF"/>
            <w:vAlign w:val="center"/>
          </w:tcPr>
          <w:p w14:paraId="1427E56F" w14:textId="77777777" w:rsidR="009B5F0A" w:rsidRPr="00C75433" w:rsidRDefault="009B5F0A" w:rsidP="00152AF1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</w:t>
            </w:r>
          </w:p>
        </w:tc>
        <w:tc>
          <w:tcPr>
            <w:tcW w:w="4010" w:type="dxa"/>
            <w:gridSpan w:val="3"/>
            <w:shd w:val="clear" w:color="auto" w:fill="FFFFFF"/>
            <w:vAlign w:val="center"/>
          </w:tcPr>
          <w:p w14:paraId="59998C1E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FFFFFF"/>
            <w:vAlign w:val="center"/>
          </w:tcPr>
          <w:p w14:paraId="72A14EF6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F0A" w:rsidRPr="00C75433" w14:paraId="309A0D3C" w14:textId="77777777" w:rsidTr="0045136C">
        <w:trPr>
          <w:trHeight w:val="340"/>
        </w:trPr>
        <w:tc>
          <w:tcPr>
            <w:tcW w:w="669" w:type="dxa"/>
            <w:shd w:val="clear" w:color="auto" w:fill="FFFFFF"/>
            <w:vAlign w:val="center"/>
          </w:tcPr>
          <w:p w14:paraId="289E4401" w14:textId="77777777" w:rsidR="009B5F0A" w:rsidRPr="00C75433" w:rsidRDefault="009B5F0A" w:rsidP="00152AF1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8-</w:t>
            </w:r>
          </w:p>
        </w:tc>
        <w:tc>
          <w:tcPr>
            <w:tcW w:w="4010" w:type="dxa"/>
            <w:gridSpan w:val="3"/>
            <w:shd w:val="clear" w:color="auto" w:fill="FFFFFF"/>
            <w:vAlign w:val="center"/>
          </w:tcPr>
          <w:p w14:paraId="5AA39242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FFFFFF"/>
            <w:vAlign w:val="center"/>
          </w:tcPr>
          <w:p w14:paraId="502EDB25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F0A" w:rsidRPr="00C75433" w14:paraId="4B85DB5B" w14:textId="77777777" w:rsidTr="0045136C">
        <w:trPr>
          <w:trHeight w:val="340"/>
        </w:trPr>
        <w:tc>
          <w:tcPr>
            <w:tcW w:w="669" w:type="dxa"/>
            <w:shd w:val="clear" w:color="auto" w:fill="FFFFFF"/>
            <w:vAlign w:val="center"/>
          </w:tcPr>
          <w:p w14:paraId="20FA74C4" w14:textId="77777777" w:rsidR="009B5F0A" w:rsidRPr="00C75433" w:rsidRDefault="009B5F0A" w:rsidP="00152AF1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</w:t>
            </w:r>
          </w:p>
        </w:tc>
        <w:tc>
          <w:tcPr>
            <w:tcW w:w="4010" w:type="dxa"/>
            <w:gridSpan w:val="3"/>
            <w:shd w:val="clear" w:color="auto" w:fill="FFFFFF"/>
            <w:vAlign w:val="center"/>
          </w:tcPr>
          <w:p w14:paraId="435E3EFF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FFFFFF"/>
            <w:vAlign w:val="center"/>
          </w:tcPr>
          <w:p w14:paraId="11A39488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B5F0A" w:rsidRPr="00C75433" w14:paraId="3AD91062" w14:textId="77777777" w:rsidTr="0045136C">
        <w:trPr>
          <w:trHeight w:val="340"/>
        </w:trPr>
        <w:tc>
          <w:tcPr>
            <w:tcW w:w="669" w:type="dxa"/>
            <w:shd w:val="clear" w:color="auto" w:fill="FFFFFF"/>
            <w:vAlign w:val="center"/>
          </w:tcPr>
          <w:p w14:paraId="693D0381" w14:textId="77777777" w:rsidR="009B5F0A" w:rsidRPr="00C75433" w:rsidRDefault="009B5F0A" w:rsidP="00152AF1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</w:t>
            </w:r>
          </w:p>
        </w:tc>
        <w:tc>
          <w:tcPr>
            <w:tcW w:w="4010" w:type="dxa"/>
            <w:gridSpan w:val="3"/>
            <w:shd w:val="clear" w:color="auto" w:fill="FFFFFF"/>
            <w:vAlign w:val="center"/>
          </w:tcPr>
          <w:p w14:paraId="64BC56B6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FFFFFF"/>
            <w:vAlign w:val="center"/>
          </w:tcPr>
          <w:p w14:paraId="28575EB5" w14:textId="77777777" w:rsidR="009B5F0A" w:rsidRPr="00C75433" w:rsidRDefault="009B5F0A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2AF1" w:rsidRPr="00C75433" w14:paraId="44C279F6" w14:textId="77777777" w:rsidTr="0045136C">
        <w:trPr>
          <w:trHeight w:val="340"/>
        </w:trPr>
        <w:tc>
          <w:tcPr>
            <w:tcW w:w="669" w:type="dxa"/>
            <w:shd w:val="clear" w:color="auto" w:fill="FFFFFF"/>
            <w:vAlign w:val="center"/>
          </w:tcPr>
          <w:p w14:paraId="34565625" w14:textId="77777777" w:rsidR="00152AF1" w:rsidRPr="00C75433" w:rsidRDefault="00152AF1" w:rsidP="00152AF1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</w:t>
            </w:r>
          </w:p>
        </w:tc>
        <w:tc>
          <w:tcPr>
            <w:tcW w:w="4010" w:type="dxa"/>
            <w:gridSpan w:val="3"/>
            <w:shd w:val="clear" w:color="auto" w:fill="FFFFFF"/>
            <w:vAlign w:val="center"/>
          </w:tcPr>
          <w:p w14:paraId="6F339B69" w14:textId="77777777" w:rsidR="00152AF1" w:rsidRPr="00C75433" w:rsidRDefault="00152AF1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FFFFFF"/>
            <w:vAlign w:val="center"/>
          </w:tcPr>
          <w:p w14:paraId="29DE0069" w14:textId="77777777" w:rsidR="00152AF1" w:rsidRPr="00C75433" w:rsidRDefault="00152AF1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2AF1" w:rsidRPr="00C75433" w14:paraId="3C11614D" w14:textId="77777777" w:rsidTr="0045136C">
        <w:trPr>
          <w:trHeight w:val="340"/>
        </w:trPr>
        <w:tc>
          <w:tcPr>
            <w:tcW w:w="669" w:type="dxa"/>
            <w:shd w:val="clear" w:color="auto" w:fill="FFFFFF"/>
            <w:vAlign w:val="center"/>
          </w:tcPr>
          <w:p w14:paraId="73CDA695" w14:textId="77777777" w:rsidR="00152AF1" w:rsidRPr="00C75433" w:rsidRDefault="00152AF1" w:rsidP="00152AF1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12-</w:t>
            </w:r>
          </w:p>
        </w:tc>
        <w:tc>
          <w:tcPr>
            <w:tcW w:w="4010" w:type="dxa"/>
            <w:gridSpan w:val="3"/>
            <w:shd w:val="clear" w:color="auto" w:fill="FFFFFF"/>
            <w:vAlign w:val="center"/>
          </w:tcPr>
          <w:p w14:paraId="337CA8A0" w14:textId="77777777" w:rsidR="00152AF1" w:rsidRPr="00C75433" w:rsidRDefault="00152AF1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FFFFFF"/>
            <w:vAlign w:val="center"/>
          </w:tcPr>
          <w:p w14:paraId="505DDDC3" w14:textId="77777777" w:rsidR="00152AF1" w:rsidRPr="00C75433" w:rsidRDefault="00152AF1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2AF1" w:rsidRPr="00C75433" w14:paraId="3442596E" w14:textId="77777777" w:rsidTr="0045136C">
        <w:trPr>
          <w:trHeight w:val="340"/>
        </w:trPr>
        <w:tc>
          <w:tcPr>
            <w:tcW w:w="669" w:type="dxa"/>
            <w:shd w:val="clear" w:color="auto" w:fill="FFFFFF"/>
            <w:vAlign w:val="center"/>
          </w:tcPr>
          <w:p w14:paraId="01CE8A30" w14:textId="77777777" w:rsidR="00152AF1" w:rsidRPr="00C75433" w:rsidRDefault="00152AF1" w:rsidP="00152AF1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13-</w:t>
            </w:r>
          </w:p>
        </w:tc>
        <w:tc>
          <w:tcPr>
            <w:tcW w:w="4010" w:type="dxa"/>
            <w:gridSpan w:val="3"/>
            <w:shd w:val="clear" w:color="auto" w:fill="FFFFFF"/>
            <w:vAlign w:val="center"/>
          </w:tcPr>
          <w:p w14:paraId="6B98044A" w14:textId="77777777" w:rsidR="00152AF1" w:rsidRPr="00C75433" w:rsidRDefault="00152AF1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FFFFFF"/>
            <w:vAlign w:val="center"/>
          </w:tcPr>
          <w:p w14:paraId="41E97535" w14:textId="77777777" w:rsidR="00152AF1" w:rsidRPr="00C75433" w:rsidRDefault="00152AF1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2AF1" w:rsidRPr="00C75433" w14:paraId="61EAB5D7" w14:textId="77777777" w:rsidTr="0045136C">
        <w:trPr>
          <w:trHeight w:val="340"/>
        </w:trPr>
        <w:tc>
          <w:tcPr>
            <w:tcW w:w="669" w:type="dxa"/>
            <w:shd w:val="clear" w:color="auto" w:fill="FFFFFF"/>
            <w:vAlign w:val="center"/>
          </w:tcPr>
          <w:p w14:paraId="706DAF5E" w14:textId="77777777" w:rsidR="00152AF1" w:rsidRPr="00C75433" w:rsidRDefault="00152AF1" w:rsidP="00152AF1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14-</w:t>
            </w:r>
          </w:p>
        </w:tc>
        <w:tc>
          <w:tcPr>
            <w:tcW w:w="4010" w:type="dxa"/>
            <w:gridSpan w:val="3"/>
            <w:shd w:val="clear" w:color="auto" w:fill="FFFFFF"/>
            <w:vAlign w:val="center"/>
          </w:tcPr>
          <w:p w14:paraId="3AEDA442" w14:textId="77777777" w:rsidR="00152AF1" w:rsidRPr="00C75433" w:rsidRDefault="00152AF1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FFFFFF"/>
            <w:vAlign w:val="center"/>
          </w:tcPr>
          <w:p w14:paraId="49C33C3C" w14:textId="77777777" w:rsidR="00152AF1" w:rsidRPr="00C75433" w:rsidRDefault="00152AF1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52AF1" w:rsidRPr="00C75433" w14:paraId="5146EA70" w14:textId="77777777" w:rsidTr="0045136C">
        <w:trPr>
          <w:trHeight w:val="340"/>
        </w:trPr>
        <w:tc>
          <w:tcPr>
            <w:tcW w:w="669" w:type="dxa"/>
            <w:shd w:val="clear" w:color="auto" w:fill="FFFFFF"/>
            <w:vAlign w:val="center"/>
          </w:tcPr>
          <w:p w14:paraId="044EF677" w14:textId="77777777" w:rsidR="00152AF1" w:rsidRPr="00C75433" w:rsidRDefault="00152AF1" w:rsidP="00152AF1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</w:t>
            </w:r>
          </w:p>
        </w:tc>
        <w:tc>
          <w:tcPr>
            <w:tcW w:w="4010" w:type="dxa"/>
            <w:gridSpan w:val="3"/>
            <w:shd w:val="clear" w:color="auto" w:fill="FFFFFF"/>
            <w:vAlign w:val="center"/>
          </w:tcPr>
          <w:p w14:paraId="6451E249" w14:textId="77777777" w:rsidR="00152AF1" w:rsidRPr="00C75433" w:rsidRDefault="00152AF1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FFFFFF"/>
            <w:vAlign w:val="center"/>
          </w:tcPr>
          <w:p w14:paraId="3462E70F" w14:textId="77777777" w:rsidR="00152AF1" w:rsidRPr="00C75433" w:rsidRDefault="00152AF1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6B2" w:rsidRPr="00C75433" w14:paraId="3D8656CF" w14:textId="77777777" w:rsidTr="0045136C">
        <w:trPr>
          <w:trHeight w:val="340"/>
        </w:trPr>
        <w:tc>
          <w:tcPr>
            <w:tcW w:w="669" w:type="dxa"/>
            <w:shd w:val="clear" w:color="auto" w:fill="FFFFFF"/>
            <w:vAlign w:val="center"/>
          </w:tcPr>
          <w:p w14:paraId="289CA92D" w14:textId="77777777" w:rsidR="00C916B2" w:rsidRDefault="00C916B2" w:rsidP="00152AF1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</w:t>
            </w:r>
          </w:p>
        </w:tc>
        <w:tc>
          <w:tcPr>
            <w:tcW w:w="4010" w:type="dxa"/>
            <w:gridSpan w:val="3"/>
            <w:shd w:val="clear" w:color="auto" w:fill="FFFFFF"/>
            <w:vAlign w:val="center"/>
          </w:tcPr>
          <w:p w14:paraId="1D12D8B3" w14:textId="77777777" w:rsidR="00C916B2" w:rsidRPr="00C75433" w:rsidRDefault="00C916B2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FFFFFF"/>
            <w:vAlign w:val="center"/>
          </w:tcPr>
          <w:p w14:paraId="77100B17" w14:textId="77777777" w:rsidR="00C916B2" w:rsidRPr="00C75433" w:rsidRDefault="00C916B2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6B2" w:rsidRPr="00C75433" w14:paraId="1C73D71F" w14:textId="77777777" w:rsidTr="0045136C">
        <w:trPr>
          <w:trHeight w:val="340"/>
        </w:trPr>
        <w:tc>
          <w:tcPr>
            <w:tcW w:w="669" w:type="dxa"/>
            <w:shd w:val="clear" w:color="auto" w:fill="FFFFFF"/>
            <w:vAlign w:val="center"/>
          </w:tcPr>
          <w:p w14:paraId="65BD1AF0" w14:textId="77777777" w:rsidR="00C916B2" w:rsidRDefault="00C916B2" w:rsidP="00152AF1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17-</w:t>
            </w:r>
          </w:p>
        </w:tc>
        <w:tc>
          <w:tcPr>
            <w:tcW w:w="4010" w:type="dxa"/>
            <w:gridSpan w:val="3"/>
            <w:shd w:val="clear" w:color="auto" w:fill="FFFFFF"/>
            <w:vAlign w:val="center"/>
          </w:tcPr>
          <w:p w14:paraId="22BF5DEE" w14:textId="77777777" w:rsidR="00C916B2" w:rsidRPr="00C75433" w:rsidRDefault="00C916B2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FFFFFF"/>
            <w:vAlign w:val="center"/>
          </w:tcPr>
          <w:p w14:paraId="228326CA" w14:textId="77777777" w:rsidR="00C916B2" w:rsidRPr="00C75433" w:rsidRDefault="00C916B2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16B2" w:rsidRPr="00C75433" w14:paraId="77B2BB60" w14:textId="77777777" w:rsidTr="0045136C">
        <w:trPr>
          <w:trHeight w:val="340"/>
        </w:trPr>
        <w:tc>
          <w:tcPr>
            <w:tcW w:w="669" w:type="dxa"/>
            <w:shd w:val="clear" w:color="auto" w:fill="FFFFFF"/>
            <w:vAlign w:val="center"/>
          </w:tcPr>
          <w:p w14:paraId="23107B88" w14:textId="77777777" w:rsidR="00C916B2" w:rsidRDefault="00C916B2" w:rsidP="00152AF1">
            <w:pPr>
              <w:pStyle w:val="TmBykHarfBalk"/>
              <w:ind w:left="-7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18-</w:t>
            </w:r>
          </w:p>
        </w:tc>
        <w:tc>
          <w:tcPr>
            <w:tcW w:w="4010" w:type="dxa"/>
            <w:gridSpan w:val="3"/>
            <w:shd w:val="clear" w:color="auto" w:fill="FFFFFF"/>
            <w:vAlign w:val="center"/>
          </w:tcPr>
          <w:p w14:paraId="4A5FDDE2" w14:textId="77777777" w:rsidR="00C916B2" w:rsidRPr="00C75433" w:rsidRDefault="00C916B2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gridSpan w:val="2"/>
            <w:shd w:val="clear" w:color="auto" w:fill="FFFFFF"/>
            <w:vAlign w:val="center"/>
          </w:tcPr>
          <w:p w14:paraId="5ACFF9E5" w14:textId="77777777" w:rsidR="00C916B2" w:rsidRPr="00C75433" w:rsidRDefault="00C916B2" w:rsidP="0061324B">
            <w:pPr>
              <w:pStyle w:val="Balk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ECB5560" w14:textId="77777777" w:rsidR="00AD42A2" w:rsidRPr="0061324B" w:rsidRDefault="00AD42A2">
      <w:pPr>
        <w:rPr>
          <w:color w:val="000000"/>
          <w:sz w:val="24"/>
          <w:szCs w:val="24"/>
        </w:rPr>
      </w:pPr>
      <w:r w:rsidRPr="0061324B">
        <w:rPr>
          <w:b/>
          <w:caps/>
          <w:color w:val="000000"/>
          <w:sz w:val="24"/>
          <w:szCs w:val="24"/>
        </w:rPr>
        <w:br w:type="page"/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4"/>
        <w:gridCol w:w="7723"/>
      </w:tblGrid>
      <w:tr w:rsidR="00AD42A2" w:rsidRPr="00E20B39" w14:paraId="5E25A8F4" w14:textId="77777777" w:rsidTr="00E20B39">
        <w:trPr>
          <w:trHeight w:val="340"/>
        </w:trPr>
        <w:tc>
          <w:tcPr>
            <w:tcW w:w="2484" w:type="dxa"/>
            <w:shd w:val="clear" w:color="auto" w:fill="auto"/>
          </w:tcPr>
          <w:p w14:paraId="79971552" w14:textId="77777777" w:rsidR="00AD42A2" w:rsidRPr="00E20B39" w:rsidRDefault="00AD42A2" w:rsidP="000A5690">
            <w:pPr>
              <w:pStyle w:val="TmBykHarfBalk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0B39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0A5690" w:rsidRPr="00E20B39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  <w:r w:rsidRPr="00E20B39">
              <w:rPr>
                <w:rFonts w:ascii="Times New Roman" w:hAnsi="Times New Roman" w:cs="Times New Roman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7723" w:type="dxa"/>
            <w:shd w:val="clear" w:color="auto" w:fill="auto"/>
          </w:tcPr>
          <w:p w14:paraId="3419D5A3" w14:textId="77777777" w:rsidR="00AD42A2" w:rsidRPr="00E20B39" w:rsidRDefault="00AD42A2" w:rsidP="00E20B39">
            <w:pPr>
              <w:pStyle w:val="TmBykHarfBalk"/>
              <w:ind w:lef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B14C3" w:rsidRPr="00E20B39" w14:paraId="69E5CD85" w14:textId="77777777" w:rsidTr="00E20B39">
        <w:trPr>
          <w:trHeight w:val="12277"/>
        </w:trPr>
        <w:tc>
          <w:tcPr>
            <w:tcW w:w="1020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CF7134" w14:textId="77777777" w:rsidR="00BC4FCE" w:rsidRPr="00E20B39" w:rsidRDefault="00BC4FCE" w:rsidP="00E20B39">
            <w:pPr>
              <w:ind w:right="-42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236CC8D" w14:textId="77777777" w:rsidR="00BC4FCE" w:rsidRPr="00E20B39" w:rsidRDefault="00BC4FCE" w:rsidP="00BC4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2364E" w14:textId="77777777" w:rsidR="00BC4FCE" w:rsidRPr="00E20B39" w:rsidRDefault="00BC4FCE" w:rsidP="00BC4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A3C8E" w14:textId="77777777" w:rsidR="00BC4FCE" w:rsidRPr="00E20B39" w:rsidRDefault="00BC4FCE" w:rsidP="00BC4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1F4EB" w14:textId="77777777" w:rsidR="00BC4FCE" w:rsidRPr="00E20B39" w:rsidRDefault="00BC4FCE" w:rsidP="00BC4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DB357" w14:textId="77777777" w:rsidR="00AB14C3" w:rsidRPr="00E20B39" w:rsidRDefault="00BC4FCE" w:rsidP="00E20B39">
            <w:pPr>
              <w:tabs>
                <w:tab w:val="left" w:pos="3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20B3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14:paraId="300A5B02" w14:textId="77777777" w:rsidR="00622E42" w:rsidRPr="006A2931" w:rsidRDefault="00622E42" w:rsidP="006A2931">
      <w:pPr>
        <w:jc w:val="center"/>
        <w:rPr>
          <w:sz w:val="24"/>
          <w:szCs w:val="24"/>
        </w:rPr>
      </w:pPr>
    </w:p>
    <w:sectPr w:rsidR="00622E42" w:rsidRPr="006A2931" w:rsidSect="006A29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/>
      <w:pgMar w:top="2268" w:right="708" w:bottom="0" w:left="1418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4CA89" w14:textId="77777777" w:rsidR="002318EB" w:rsidRDefault="002318EB" w:rsidP="00152AF1">
      <w:r>
        <w:separator/>
      </w:r>
    </w:p>
  </w:endnote>
  <w:endnote w:type="continuationSeparator" w:id="0">
    <w:p w14:paraId="423A6E2B" w14:textId="77777777" w:rsidR="002318EB" w:rsidRDefault="002318EB" w:rsidP="00152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3228F" w14:textId="77777777" w:rsidR="002957E7" w:rsidRDefault="002957E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9E3D5" w14:textId="77777777" w:rsidR="002957E7" w:rsidRDefault="002957E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F326E" w14:textId="77777777" w:rsidR="002957E7" w:rsidRDefault="002957E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AA054" w14:textId="77777777" w:rsidR="002318EB" w:rsidRDefault="002318EB" w:rsidP="00152AF1">
      <w:r>
        <w:separator/>
      </w:r>
    </w:p>
  </w:footnote>
  <w:footnote w:type="continuationSeparator" w:id="0">
    <w:p w14:paraId="3647FEAB" w14:textId="77777777" w:rsidR="002318EB" w:rsidRDefault="002318EB" w:rsidP="00152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3EF5C" w14:textId="77777777" w:rsidR="002957E7" w:rsidRDefault="002957E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6"/>
      <w:gridCol w:w="6242"/>
      <w:gridCol w:w="1979"/>
    </w:tblGrid>
    <w:tr w:rsidR="00AF0326" w:rsidRPr="00152AF1" w14:paraId="218FC2C3" w14:textId="77777777" w:rsidTr="00AF0326">
      <w:trPr>
        <w:trHeight w:val="1415"/>
      </w:trPr>
      <w:tc>
        <w:tcPr>
          <w:tcW w:w="1844" w:type="dxa"/>
          <w:shd w:val="clear" w:color="auto" w:fill="auto"/>
          <w:vAlign w:val="center"/>
        </w:tcPr>
        <w:p w14:paraId="6C785378" w14:textId="77777777" w:rsidR="00AF0326" w:rsidRPr="00152AF1" w:rsidRDefault="002A6061" w:rsidP="00762B69">
          <w:pPr>
            <w:pStyle w:val="stbilgi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pict w14:anchorId="2F387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8.2pt;height:88.2pt">
                <v:imagedata r:id="rId1" o:title="Balıkesir_Üniversitesi_logo yeni"/>
              </v:shape>
            </w:pict>
          </w:r>
        </w:p>
      </w:tc>
      <w:tc>
        <w:tcPr>
          <w:tcW w:w="6379" w:type="dxa"/>
          <w:tcBorders>
            <w:right w:val="single" w:sz="4" w:space="0" w:color="auto"/>
          </w:tcBorders>
          <w:shd w:val="clear" w:color="auto" w:fill="auto"/>
          <w:vAlign w:val="center"/>
        </w:tcPr>
        <w:p w14:paraId="5F2721E5" w14:textId="77777777" w:rsidR="006A2931" w:rsidRDefault="006A2931" w:rsidP="00762B69">
          <w:pPr>
            <w:pStyle w:val="stbilgi"/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sz w:val="28"/>
            </w:rPr>
            <w:t>BALIKESİR ÜNİVERSİTESİ</w:t>
          </w:r>
        </w:p>
        <w:p w14:paraId="7B4C3F68" w14:textId="77777777" w:rsidR="00C803E4" w:rsidRDefault="00C803E4" w:rsidP="00762B69">
          <w:pPr>
            <w:pStyle w:val="stbilgi"/>
            <w:jc w:val="center"/>
            <w:rPr>
              <w:rFonts w:ascii="Times New Roman" w:hAnsi="Times New Roman"/>
              <w:b/>
              <w:sz w:val="28"/>
            </w:rPr>
          </w:pPr>
          <w:r>
            <w:rPr>
              <w:rFonts w:ascii="Times New Roman" w:hAnsi="Times New Roman"/>
              <w:b/>
              <w:sz w:val="28"/>
            </w:rPr>
            <w:t>BİRİM</w:t>
          </w:r>
          <w:r w:rsidR="002957E7">
            <w:rPr>
              <w:rFonts w:ascii="Times New Roman" w:hAnsi="Times New Roman"/>
              <w:b/>
              <w:sz w:val="28"/>
            </w:rPr>
            <w:t xml:space="preserve"> İSG</w:t>
          </w:r>
          <w:r>
            <w:rPr>
              <w:rFonts w:ascii="Times New Roman" w:hAnsi="Times New Roman"/>
              <w:b/>
              <w:sz w:val="28"/>
            </w:rPr>
            <w:t xml:space="preserve"> </w:t>
          </w:r>
          <w:r>
            <w:rPr>
              <w:rFonts w:ascii="Times New Roman" w:hAnsi="Times New Roman"/>
              <w:b/>
              <w:sz w:val="28"/>
            </w:rPr>
            <w:t>KURU</w:t>
          </w:r>
          <w:r w:rsidR="008063F9">
            <w:rPr>
              <w:rFonts w:ascii="Times New Roman" w:hAnsi="Times New Roman"/>
              <w:b/>
              <w:sz w:val="28"/>
            </w:rPr>
            <w:t>L</w:t>
          </w:r>
          <w:r>
            <w:rPr>
              <w:rFonts w:ascii="Times New Roman" w:hAnsi="Times New Roman"/>
              <w:b/>
              <w:sz w:val="28"/>
            </w:rPr>
            <w:t>LARI</w:t>
          </w:r>
        </w:p>
        <w:p w14:paraId="3729643B" w14:textId="77777777" w:rsidR="00AF0326" w:rsidRPr="0039301F" w:rsidRDefault="00AF0326" w:rsidP="00762B69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/>
              <w:b/>
              <w:sz w:val="28"/>
            </w:rPr>
            <w:t>TOPLANTI TUTANAĞI FORMU</w:t>
          </w:r>
        </w:p>
      </w:tc>
      <w:tc>
        <w:tcPr>
          <w:tcW w:w="1980" w:type="dxa"/>
          <w:shd w:val="clear" w:color="auto" w:fill="auto"/>
          <w:vAlign w:val="center"/>
        </w:tcPr>
        <w:p w14:paraId="49F6F131" w14:textId="77777777" w:rsidR="00AF0326" w:rsidRPr="00152AF1" w:rsidRDefault="006A2931" w:rsidP="00AF0326">
          <w:pPr>
            <w:jc w:val="center"/>
            <w:rPr>
              <w:rFonts w:ascii="Times New Roman" w:hAnsi="Times New Roman"/>
            </w:rPr>
          </w:pPr>
          <w:r>
            <w:rPr>
              <w:color w:val="000000"/>
              <w:sz w:val="24"/>
              <w:szCs w:val="24"/>
            </w:rPr>
            <w:pict w14:anchorId="2358D263">
              <v:shape id="_x0000_i1026" type="#_x0000_t75" style="width:80.4pt;height:85.2pt">
                <v:imagedata r:id="rId2" o:title="BAUN_ISG" croptop="8389f" cropbottom="8350f" cropleft="10272f" cropright="9961f"/>
              </v:shape>
            </w:pict>
          </w:r>
        </w:p>
      </w:tc>
    </w:tr>
    <w:tr w:rsidR="00762B69" w14:paraId="70ED0FA0" w14:textId="77777777" w:rsidTr="00AF0326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gridBefore w:val="2"/>
        <w:wBefore w:w="8223" w:type="dxa"/>
        <w:trHeight w:val="390"/>
      </w:trPr>
      <w:tc>
        <w:tcPr>
          <w:tcW w:w="1984" w:type="dxa"/>
        </w:tcPr>
        <w:p w14:paraId="232F8424" w14:textId="77777777" w:rsidR="00762B69" w:rsidRPr="002A6061" w:rsidRDefault="002A6061" w:rsidP="002A6061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A6061">
            <w:rPr>
              <w:rFonts w:ascii="Times New Roman" w:hAnsi="Times New Roman" w:cs="Times New Roman"/>
              <w:b/>
              <w:sz w:val="24"/>
              <w:szCs w:val="24"/>
            </w:rPr>
            <w:t>İSG-FR.011</w:t>
          </w:r>
        </w:p>
      </w:tc>
    </w:tr>
  </w:tbl>
  <w:p w14:paraId="517D4FF4" w14:textId="77777777" w:rsidR="00152AF1" w:rsidRPr="00152AF1" w:rsidRDefault="00152AF1">
    <w:pPr>
      <w:pStyle w:val="stbilgi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AFBD0" w14:textId="77777777" w:rsidR="002957E7" w:rsidRDefault="002957E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2D5F"/>
    <w:rsid w:val="00093C5B"/>
    <w:rsid w:val="000A5690"/>
    <w:rsid w:val="000C03B4"/>
    <w:rsid w:val="000C524E"/>
    <w:rsid w:val="000E3A3A"/>
    <w:rsid w:val="000F1C5B"/>
    <w:rsid w:val="00131DFE"/>
    <w:rsid w:val="00152AF1"/>
    <w:rsid w:val="00192662"/>
    <w:rsid w:val="00195786"/>
    <w:rsid w:val="001B0366"/>
    <w:rsid w:val="001E2A6C"/>
    <w:rsid w:val="00201521"/>
    <w:rsid w:val="00214950"/>
    <w:rsid w:val="00223BB2"/>
    <w:rsid w:val="002318EB"/>
    <w:rsid w:val="00242548"/>
    <w:rsid w:val="00262F28"/>
    <w:rsid w:val="00282251"/>
    <w:rsid w:val="0029016A"/>
    <w:rsid w:val="002957E7"/>
    <w:rsid w:val="002A1EBA"/>
    <w:rsid w:val="002A6061"/>
    <w:rsid w:val="002A6E6C"/>
    <w:rsid w:val="002E486E"/>
    <w:rsid w:val="00332A19"/>
    <w:rsid w:val="003A4629"/>
    <w:rsid w:val="0042786E"/>
    <w:rsid w:val="00440802"/>
    <w:rsid w:val="0045136C"/>
    <w:rsid w:val="0047620B"/>
    <w:rsid w:val="00495B7F"/>
    <w:rsid w:val="004970EB"/>
    <w:rsid w:val="004A1B78"/>
    <w:rsid w:val="004D7EEE"/>
    <w:rsid w:val="004F5F2E"/>
    <w:rsid w:val="00582844"/>
    <w:rsid w:val="00592351"/>
    <w:rsid w:val="00593AC4"/>
    <w:rsid w:val="005D2875"/>
    <w:rsid w:val="005F72E9"/>
    <w:rsid w:val="0061324B"/>
    <w:rsid w:val="00622E42"/>
    <w:rsid w:val="00637520"/>
    <w:rsid w:val="0066004B"/>
    <w:rsid w:val="00693BE6"/>
    <w:rsid w:val="00694C44"/>
    <w:rsid w:val="006A2931"/>
    <w:rsid w:val="006C2669"/>
    <w:rsid w:val="006C4D30"/>
    <w:rsid w:val="006E1CD8"/>
    <w:rsid w:val="00762B69"/>
    <w:rsid w:val="007726F0"/>
    <w:rsid w:val="00781194"/>
    <w:rsid w:val="00793252"/>
    <w:rsid w:val="007C77D6"/>
    <w:rsid w:val="007F3453"/>
    <w:rsid w:val="008063F9"/>
    <w:rsid w:val="008536F4"/>
    <w:rsid w:val="00862B8C"/>
    <w:rsid w:val="00863134"/>
    <w:rsid w:val="0088117E"/>
    <w:rsid w:val="0088357A"/>
    <w:rsid w:val="00892380"/>
    <w:rsid w:val="008A6D99"/>
    <w:rsid w:val="009312B2"/>
    <w:rsid w:val="00955282"/>
    <w:rsid w:val="00984A70"/>
    <w:rsid w:val="009909A2"/>
    <w:rsid w:val="009A7B82"/>
    <w:rsid w:val="009B06E1"/>
    <w:rsid w:val="009B5F0A"/>
    <w:rsid w:val="009F4D7B"/>
    <w:rsid w:val="00A65170"/>
    <w:rsid w:val="00A7511A"/>
    <w:rsid w:val="00A85EDB"/>
    <w:rsid w:val="00AB14C3"/>
    <w:rsid w:val="00AC25E2"/>
    <w:rsid w:val="00AD42A2"/>
    <w:rsid w:val="00AE2064"/>
    <w:rsid w:val="00AF0326"/>
    <w:rsid w:val="00B23729"/>
    <w:rsid w:val="00B74DC3"/>
    <w:rsid w:val="00B91591"/>
    <w:rsid w:val="00BB5F9F"/>
    <w:rsid w:val="00BC4FCE"/>
    <w:rsid w:val="00BD3145"/>
    <w:rsid w:val="00C72C56"/>
    <w:rsid w:val="00C75433"/>
    <w:rsid w:val="00C803E4"/>
    <w:rsid w:val="00C916B2"/>
    <w:rsid w:val="00CE5F95"/>
    <w:rsid w:val="00D4214F"/>
    <w:rsid w:val="00D73922"/>
    <w:rsid w:val="00D90182"/>
    <w:rsid w:val="00D940D8"/>
    <w:rsid w:val="00DC0E2E"/>
    <w:rsid w:val="00DC2915"/>
    <w:rsid w:val="00DD195A"/>
    <w:rsid w:val="00DD2853"/>
    <w:rsid w:val="00DF2D5F"/>
    <w:rsid w:val="00E20B39"/>
    <w:rsid w:val="00E23B30"/>
    <w:rsid w:val="00E51E1E"/>
    <w:rsid w:val="00EC6493"/>
    <w:rsid w:val="00ED264F"/>
    <w:rsid w:val="00F72911"/>
    <w:rsid w:val="00F8720F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2FBCBC"/>
  <w15:chartTrackingRefBased/>
  <w15:docId w15:val="{9F8C85AA-242C-4CAD-B48A-AC4AD2CD8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 w:cs="Tahoma"/>
      <w:spacing w:val="4"/>
      <w:sz w:val="16"/>
      <w:szCs w:val="16"/>
    </w:rPr>
  </w:style>
  <w:style w:type="paragraph" w:styleId="Balk1">
    <w:name w:val="heading 1"/>
    <w:basedOn w:val="Normal"/>
    <w:next w:val="Normal"/>
    <w:qFormat/>
    <w:pPr>
      <w:outlineLvl w:val="0"/>
    </w:pPr>
    <w:rPr>
      <w:sz w:val="40"/>
      <w:szCs w:val="40"/>
    </w:rPr>
  </w:style>
  <w:style w:type="paragraph" w:styleId="Balk2">
    <w:name w:val="heading 2"/>
    <w:basedOn w:val="Balk1"/>
    <w:next w:val="Normal"/>
    <w:qFormat/>
    <w:pPr>
      <w:outlineLvl w:val="1"/>
    </w:pPr>
    <w:rPr>
      <w:sz w:val="24"/>
      <w:szCs w:val="24"/>
    </w:rPr>
  </w:style>
  <w:style w:type="paragraph" w:styleId="Balk3">
    <w:name w:val="heading 3"/>
    <w:basedOn w:val="Balk1"/>
    <w:next w:val="Normal"/>
    <w:qFormat/>
    <w:pPr>
      <w:outlineLvl w:val="2"/>
    </w:pPr>
    <w:rPr>
      <w:caps/>
      <w:color w:val="999999"/>
      <w:sz w:val="32"/>
      <w:szCs w:val="32"/>
    </w:rPr>
  </w:style>
  <w:style w:type="paragraph" w:styleId="Balk4">
    <w:name w:val="heading 4"/>
    <w:basedOn w:val="Normal"/>
    <w:next w:val="Normal"/>
    <w:qFormat/>
    <w:pPr>
      <w:framePr w:hSpace="187" w:wrap="around" w:vAnchor="page" w:hAnchor="page" w:xAlign="center" w:y="1441"/>
      <w:outlineLvl w:val="3"/>
    </w:pPr>
    <w:rPr>
      <w:caps/>
    </w:rPr>
  </w:style>
  <w:style w:type="paragraph" w:styleId="Balk5">
    <w:name w:val="heading 5"/>
    <w:basedOn w:val="Normal"/>
    <w:next w:val="Normal"/>
    <w:qFormat/>
    <w:pPr>
      <w:jc w:val="right"/>
      <w:outlineLvl w:val="4"/>
    </w:pPr>
    <w:rPr>
      <w:cap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BalonMetni">
    <w:name w:val="Balloon Text"/>
    <w:basedOn w:val="Normal"/>
    <w:semiHidden/>
  </w:style>
  <w:style w:type="paragraph" w:customStyle="1" w:styleId="TmBykHarfBalk">
    <w:name w:val="Tümü Büyük Harf Başlık"/>
    <w:basedOn w:val="Normal"/>
    <w:rPr>
      <w:b/>
      <w:caps/>
      <w:color w:val="808080"/>
      <w:sz w:val="14"/>
      <w:szCs w:val="14"/>
      <w:lang w:bidi="tr-TR"/>
    </w:rPr>
  </w:style>
  <w:style w:type="table" w:customStyle="1" w:styleId="NormalTablo1">
    <w:name w:val="Normal Tablo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u">
    <w:name w:val="Table Grid"/>
    <w:basedOn w:val="NormalTablo"/>
    <w:rsid w:val="00D73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Üstbilgi"/>
    <w:basedOn w:val="Normal"/>
    <w:link w:val="stbilgiChar"/>
    <w:uiPriority w:val="99"/>
    <w:rsid w:val="00152AF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152AF1"/>
    <w:rPr>
      <w:rFonts w:ascii="Tahoma" w:hAnsi="Tahoma" w:cs="Tahoma"/>
      <w:spacing w:val="4"/>
      <w:sz w:val="16"/>
      <w:szCs w:val="16"/>
    </w:rPr>
  </w:style>
  <w:style w:type="paragraph" w:styleId="Altbilgi">
    <w:name w:val="Altbilgi"/>
    <w:basedOn w:val="Normal"/>
    <w:link w:val="AltbilgiChar"/>
    <w:rsid w:val="00152AF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152AF1"/>
    <w:rPr>
      <w:rFonts w:ascii="Tahoma" w:hAnsi="Tahoma" w:cs="Tahoma"/>
      <w:spacing w:val="4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NAL~1.TOL\LOCALS~1\Temp\TCD12D.tmp\Toplant&#305;%20tutana&#287;&#305;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Toplantı tutanağı</Template>
  <TotalTime>0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Manager/>
  <Company>Microsoft Corporation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Ertan Cem GÜL</dc:creator>
  <cp:keywords/>
  <dc:description/>
  <cp:lastModifiedBy>BEYZANUR GÜNGÖRÜR</cp:lastModifiedBy>
  <cp:revision>2</cp:revision>
  <cp:lastPrinted>2017-09-13T07:37:00Z</cp:lastPrinted>
  <dcterms:created xsi:type="dcterms:W3CDTF">2025-04-21T08:30:00Z</dcterms:created>
  <dcterms:modified xsi:type="dcterms:W3CDTF">2025-04-21T08:30:00Z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TC010184111055</vt:lpwstr>
  </property>
  <property fmtid="{D5CDD505-2E9C-101B-9397-08002B2CF9AE}" pid="3" name="ContentType">
    <vt:lpwstr>Belge</vt:lpwstr>
  </property>
</Properties>
</file>